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87F" w:rsidRDefault="0044287F" w:rsidP="00B56D62">
      <w:pPr>
        <w:outlineLvl w:val="0"/>
        <w:rPr>
          <w:rFonts w:ascii="Arial" w:hAnsi="Arial" w:cs="Arial"/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ada mody" style="width:251.25pt;height:54.75pt">
            <v:imagedata r:id="rId4" r:href="rId5"/>
          </v:shape>
        </w:pict>
      </w:r>
    </w:p>
    <w:p w:rsidR="0044287F" w:rsidRDefault="0044287F" w:rsidP="00B56D62">
      <w:pPr>
        <w:outlineLvl w:val="0"/>
        <w:rPr>
          <w:rFonts w:ascii="Arial" w:hAnsi="Arial" w:cs="Arial"/>
          <w:b/>
        </w:rPr>
      </w:pPr>
    </w:p>
    <w:p w:rsidR="0044287F" w:rsidRPr="00B56D62" w:rsidRDefault="0044287F" w:rsidP="00B56D62">
      <w:p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PLAN DZIAŁ</w:t>
      </w:r>
      <w:r w:rsidRPr="00B56D62">
        <w:rPr>
          <w:rFonts w:ascii="Arial" w:hAnsi="Arial" w:cs="Arial"/>
          <w:b/>
        </w:rPr>
        <w:t xml:space="preserve">ANIA  </w:t>
      </w:r>
      <w:r>
        <w:rPr>
          <w:rFonts w:ascii="Arial" w:hAnsi="Arial" w:cs="Arial"/>
        </w:rPr>
        <w:t>na najbliż</w:t>
      </w:r>
      <w:r w:rsidRPr="00B56D62">
        <w:rPr>
          <w:rFonts w:ascii="Arial" w:hAnsi="Arial" w:cs="Arial"/>
        </w:rPr>
        <w:t>sze lata</w:t>
      </w:r>
    </w:p>
    <w:p w:rsidR="0044287F" w:rsidRPr="00B56D62" w:rsidRDefault="0044287F" w:rsidP="00B56D62">
      <w:pPr>
        <w:rPr>
          <w:rFonts w:ascii="Arial" w:hAnsi="Arial" w:cs="Arial"/>
          <w:b/>
        </w:rPr>
      </w:pP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>1.Bieżą</w:t>
      </w:r>
      <w:r w:rsidRPr="00B56D62">
        <w:rPr>
          <w:rFonts w:ascii="Arial" w:hAnsi="Arial" w:cs="Arial"/>
        </w:rPr>
        <w:t>ca anal</w:t>
      </w:r>
      <w:r>
        <w:rPr>
          <w:rFonts w:ascii="Arial" w:hAnsi="Arial" w:cs="Arial"/>
        </w:rPr>
        <w:t>iza potrzeb kadrowych wg powiatów/wojewó</w:t>
      </w:r>
      <w:r w:rsidRPr="00B56D62">
        <w:rPr>
          <w:rFonts w:ascii="Arial" w:hAnsi="Arial" w:cs="Arial"/>
        </w:rPr>
        <w:t xml:space="preserve">dztw /ankiety/  - </w:t>
      </w:r>
    </w:p>
    <w:p w:rsidR="0044287F" w:rsidRPr="00B56D62" w:rsidRDefault="0044287F" w:rsidP="00B56D62">
      <w:pPr>
        <w:rPr>
          <w:rFonts w:ascii="Arial" w:hAnsi="Arial" w:cs="Arial"/>
          <w:i/>
        </w:rPr>
      </w:pP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2.Przygotowanie modułowych programów nauczania  i bieżąca aktualizacja w </w:t>
      </w: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zależnoś</w:t>
      </w:r>
      <w:r w:rsidRPr="00B56D62">
        <w:rPr>
          <w:rFonts w:ascii="Arial" w:hAnsi="Arial" w:cs="Arial"/>
        </w:rPr>
        <w:t xml:space="preserve">ci od lokalnych potrzeb  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 w:rsidRPr="00B56D62">
        <w:rPr>
          <w:rFonts w:ascii="Arial" w:hAnsi="Arial" w:cs="Arial"/>
        </w:rPr>
        <w:t xml:space="preserve">3.Przygotowanie </w:t>
      </w:r>
      <w:r>
        <w:rPr>
          <w:rFonts w:ascii="Arial" w:hAnsi="Arial" w:cs="Arial"/>
        </w:rPr>
        <w:t>podręczników dla szkół</w:t>
      </w:r>
      <w:r w:rsidRPr="00B56D62">
        <w:rPr>
          <w:rFonts w:ascii="Arial" w:hAnsi="Arial" w:cs="Arial"/>
        </w:rPr>
        <w:t xml:space="preserve"> przemysłu mody.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 w:rsidRPr="00B56D62">
        <w:rPr>
          <w:rFonts w:ascii="Arial" w:hAnsi="Arial" w:cs="Arial"/>
        </w:rPr>
        <w:t>4.Tworzenie</w:t>
      </w:r>
      <w:r>
        <w:rPr>
          <w:rFonts w:ascii="Arial" w:hAnsi="Arial" w:cs="Arial"/>
        </w:rPr>
        <w:t xml:space="preserve"> pracowni odzieżowych w  CKP /odpowiednio wyposaż</w:t>
      </w:r>
      <w:r w:rsidRPr="00B56D62">
        <w:rPr>
          <w:rFonts w:ascii="Arial" w:hAnsi="Arial" w:cs="Arial"/>
        </w:rPr>
        <w:t xml:space="preserve">onych/ - wg </w:t>
      </w: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56D62">
        <w:rPr>
          <w:rFonts w:ascii="Arial" w:hAnsi="Arial" w:cs="Arial"/>
        </w:rPr>
        <w:t xml:space="preserve">lokalnych potrzeb   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 w:rsidRPr="00B56D62">
        <w:rPr>
          <w:rFonts w:ascii="Arial" w:hAnsi="Arial" w:cs="Arial"/>
        </w:rPr>
        <w:t>5.Tworzenie klas w szko</w:t>
      </w:r>
      <w:r>
        <w:rPr>
          <w:rFonts w:ascii="Arial" w:hAnsi="Arial" w:cs="Arial"/>
        </w:rPr>
        <w:t>ł</w:t>
      </w:r>
      <w:r w:rsidRPr="00B56D62">
        <w:rPr>
          <w:rFonts w:ascii="Arial" w:hAnsi="Arial" w:cs="Arial"/>
        </w:rPr>
        <w:t>ach publ</w:t>
      </w:r>
      <w:r>
        <w:rPr>
          <w:rFonts w:ascii="Arial" w:hAnsi="Arial" w:cs="Arial"/>
        </w:rPr>
        <w:t>icznych i niepublicznych w zależnoś</w:t>
      </w:r>
      <w:r w:rsidRPr="00B56D62">
        <w:rPr>
          <w:rFonts w:ascii="Arial" w:hAnsi="Arial" w:cs="Arial"/>
        </w:rPr>
        <w:t>ci od lokalnych</w:t>
      </w: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56D62">
        <w:rPr>
          <w:rFonts w:ascii="Arial" w:hAnsi="Arial" w:cs="Arial"/>
        </w:rPr>
        <w:t>Potrzeb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>6.Organizacja kursów w CKP</w:t>
      </w:r>
      <w:r w:rsidRPr="00B56D62">
        <w:rPr>
          <w:rFonts w:ascii="Arial" w:hAnsi="Arial" w:cs="Arial"/>
        </w:rPr>
        <w:t xml:space="preserve"> w odpowiedzi na potrzeby rynku lokalnego  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>7.Ksztalcenie instruktoró</w:t>
      </w:r>
      <w:r w:rsidRPr="00B56D62">
        <w:rPr>
          <w:rFonts w:ascii="Arial" w:hAnsi="Arial" w:cs="Arial"/>
        </w:rPr>
        <w:t xml:space="preserve">w 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>8.Kształcenie doradcó</w:t>
      </w:r>
      <w:r w:rsidRPr="00B56D62">
        <w:rPr>
          <w:rFonts w:ascii="Arial" w:hAnsi="Arial" w:cs="Arial"/>
        </w:rPr>
        <w:t>w zawodowych /opracowanie informatora /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9.Współpraca ze Szkołami Przemysłu Mody/uczelniami, przedsiębiorcami /Zakłady  </w:t>
      </w:r>
    </w:p>
    <w:p w:rsidR="0044287F" w:rsidRDefault="0044287F" w:rsidP="00B56D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Odzieżowe,</w:t>
      </w:r>
      <w:r w:rsidRPr="00B56D62">
        <w:rPr>
          <w:rFonts w:ascii="Arial" w:hAnsi="Arial" w:cs="Arial"/>
        </w:rPr>
        <w:t xml:space="preserve"> Tekstylne</w:t>
      </w:r>
      <w:r>
        <w:rPr>
          <w:rFonts w:ascii="Arial" w:hAnsi="Arial" w:cs="Arial"/>
        </w:rPr>
        <w:t xml:space="preserve"> i  Skórzane/ i wł</w:t>
      </w:r>
      <w:r w:rsidRPr="00B56D62">
        <w:rPr>
          <w:rFonts w:ascii="Arial" w:hAnsi="Arial" w:cs="Arial"/>
        </w:rPr>
        <w:t>adzami lokalnymi</w:t>
      </w:r>
    </w:p>
    <w:p w:rsidR="0044287F" w:rsidRPr="00B56D62" w:rsidRDefault="0044287F" w:rsidP="00B56D62">
      <w:pPr>
        <w:rPr>
          <w:rFonts w:ascii="Arial" w:hAnsi="Arial" w:cs="Arial"/>
        </w:rPr>
      </w:pPr>
    </w:p>
    <w:p w:rsidR="0044287F" w:rsidRDefault="0044287F" w:rsidP="00B56D62">
      <w:pPr>
        <w:ind w:hanging="18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B56D62">
        <w:rPr>
          <w:rFonts w:ascii="Arial" w:hAnsi="Arial" w:cs="Arial"/>
        </w:rPr>
        <w:t xml:space="preserve"> 10.</w:t>
      </w:r>
      <w:r>
        <w:rPr>
          <w:rFonts w:ascii="Arial" w:hAnsi="Arial" w:cs="Arial"/>
        </w:rPr>
        <w:t>Współpraca</w:t>
      </w:r>
      <w:r w:rsidRPr="00B56D62">
        <w:rPr>
          <w:rFonts w:ascii="Arial" w:hAnsi="Arial" w:cs="Arial"/>
        </w:rPr>
        <w:t xml:space="preserve"> z P</w:t>
      </w:r>
      <w:r>
        <w:rPr>
          <w:rFonts w:ascii="Arial" w:hAnsi="Arial" w:cs="Arial"/>
        </w:rPr>
        <w:t>UP/WUP i  Wojewó</w:t>
      </w:r>
      <w:r w:rsidRPr="00B56D62">
        <w:rPr>
          <w:rFonts w:ascii="Arial" w:hAnsi="Arial" w:cs="Arial"/>
        </w:rPr>
        <w:t>dzkimi Radami Rynku Pracy</w:t>
      </w:r>
    </w:p>
    <w:p w:rsidR="0044287F" w:rsidRPr="00B56D62" w:rsidRDefault="0044287F" w:rsidP="00B56D62">
      <w:pPr>
        <w:ind w:hanging="180"/>
        <w:rPr>
          <w:rFonts w:ascii="Arial" w:hAnsi="Arial" w:cs="Arial"/>
        </w:rPr>
      </w:pPr>
    </w:p>
    <w:p w:rsidR="0044287F" w:rsidRDefault="0044287F" w:rsidP="00B56D62">
      <w:pPr>
        <w:ind w:hanging="180"/>
        <w:rPr>
          <w:rFonts w:ascii="Arial" w:hAnsi="Arial" w:cs="Arial"/>
        </w:rPr>
      </w:pPr>
      <w:r>
        <w:rPr>
          <w:rFonts w:ascii="Arial" w:hAnsi="Arial" w:cs="Arial"/>
        </w:rPr>
        <w:t xml:space="preserve">  11.Wykorzystanie portali społecznościowych do promocji branż</w:t>
      </w:r>
      <w:r w:rsidRPr="00B56D62">
        <w:rPr>
          <w:rFonts w:ascii="Arial" w:hAnsi="Arial" w:cs="Arial"/>
        </w:rPr>
        <w:t xml:space="preserve">y  </w:t>
      </w:r>
    </w:p>
    <w:p w:rsidR="0044287F" w:rsidRPr="00B56D62" w:rsidRDefault="0044287F" w:rsidP="00B56D62">
      <w:pPr>
        <w:ind w:hanging="180"/>
        <w:rPr>
          <w:rFonts w:ascii="Arial" w:hAnsi="Arial" w:cs="Arial"/>
        </w:rPr>
      </w:pPr>
    </w:p>
    <w:p w:rsidR="0044287F" w:rsidRDefault="0044287F" w:rsidP="00B56D62">
      <w:pPr>
        <w:ind w:hanging="18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B56D62">
        <w:rPr>
          <w:rFonts w:ascii="Arial" w:hAnsi="Arial" w:cs="Arial"/>
        </w:rPr>
        <w:t>12.Film promocyjny w in</w:t>
      </w:r>
      <w:r>
        <w:rPr>
          <w:rFonts w:ascii="Arial" w:hAnsi="Arial" w:cs="Arial"/>
        </w:rPr>
        <w:t xml:space="preserve">ternecie  i jego aktualizacja  </w:t>
      </w:r>
    </w:p>
    <w:p w:rsidR="0044287F" w:rsidRPr="00B56D62" w:rsidRDefault="0044287F" w:rsidP="00B56D62">
      <w:pPr>
        <w:ind w:hanging="180"/>
        <w:rPr>
          <w:rFonts w:ascii="Arial" w:hAnsi="Arial" w:cs="Arial"/>
        </w:rPr>
      </w:pPr>
    </w:p>
    <w:p w:rsidR="0044287F" w:rsidRDefault="0044287F" w:rsidP="00B56D62">
      <w:pPr>
        <w:ind w:hanging="180"/>
        <w:rPr>
          <w:rFonts w:ascii="Arial" w:hAnsi="Arial" w:cs="Arial"/>
        </w:rPr>
      </w:pPr>
      <w:r>
        <w:rPr>
          <w:rFonts w:ascii="Arial" w:hAnsi="Arial" w:cs="Arial"/>
        </w:rPr>
        <w:t xml:space="preserve">  13.</w:t>
      </w:r>
      <w:r w:rsidRPr="00B56D62">
        <w:rPr>
          <w:rFonts w:ascii="Arial" w:hAnsi="Arial" w:cs="Arial"/>
        </w:rPr>
        <w:t>utworzenie nowe</w:t>
      </w:r>
      <w:r>
        <w:rPr>
          <w:rFonts w:ascii="Arial" w:hAnsi="Arial" w:cs="Arial"/>
        </w:rPr>
        <w:t>j imprezy promującej branżę , szczegó</w:t>
      </w:r>
      <w:r w:rsidRPr="00B56D62">
        <w:rPr>
          <w:rFonts w:ascii="Arial" w:hAnsi="Arial" w:cs="Arial"/>
        </w:rPr>
        <w:t>lnie w</w:t>
      </w:r>
      <w:r>
        <w:rPr>
          <w:rFonts w:ascii="Arial" w:hAnsi="Arial" w:cs="Arial"/>
        </w:rPr>
        <w:t>ś</w:t>
      </w:r>
      <w:r w:rsidRPr="00B56D62">
        <w:rPr>
          <w:rFonts w:ascii="Arial" w:hAnsi="Arial" w:cs="Arial"/>
        </w:rPr>
        <w:t>r</w:t>
      </w:r>
      <w:r>
        <w:rPr>
          <w:rFonts w:ascii="Arial" w:hAnsi="Arial" w:cs="Arial"/>
        </w:rPr>
        <w:t>ód  młodzież</w:t>
      </w:r>
      <w:r w:rsidRPr="00B56D62">
        <w:rPr>
          <w:rFonts w:ascii="Arial" w:hAnsi="Arial" w:cs="Arial"/>
        </w:rPr>
        <w:t xml:space="preserve">y </w:t>
      </w:r>
    </w:p>
    <w:p w:rsidR="0044287F" w:rsidRPr="00B56D62" w:rsidRDefault="0044287F" w:rsidP="00B56D62">
      <w:pPr>
        <w:ind w:hanging="180"/>
        <w:rPr>
          <w:rFonts w:ascii="Arial" w:hAnsi="Arial" w:cs="Arial"/>
        </w:rPr>
      </w:pPr>
    </w:p>
    <w:p w:rsidR="0044287F" w:rsidRPr="00B56D62" w:rsidRDefault="0044287F" w:rsidP="00B56D62">
      <w:pPr>
        <w:ind w:hanging="18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B56D62">
        <w:rPr>
          <w:rFonts w:ascii="Arial" w:hAnsi="Arial" w:cs="Arial"/>
        </w:rPr>
        <w:t>14.Spotkania producent</w:t>
      </w:r>
      <w:r>
        <w:rPr>
          <w:rFonts w:ascii="Arial" w:hAnsi="Arial" w:cs="Arial"/>
        </w:rPr>
        <w:t>ó</w:t>
      </w:r>
      <w:r w:rsidRPr="00B56D62">
        <w:rPr>
          <w:rFonts w:ascii="Arial" w:hAnsi="Arial" w:cs="Arial"/>
        </w:rPr>
        <w:t xml:space="preserve">w i SPM przy okazji imprez wystawienniczych </w:t>
      </w:r>
    </w:p>
    <w:p w:rsidR="0044287F" w:rsidRDefault="004428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-  ogł</w:t>
      </w:r>
      <w:r w:rsidRPr="00B56D62">
        <w:rPr>
          <w:rFonts w:ascii="Arial" w:hAnsi="Arial" w:cs="Arial"/>
        </w:rPr>
        <w:t>osz</w:t>
      </w:r>
      <w:r>
        <w:rPr>
          <w:rFonts w:ascii="Arial" w:hAnsi="Arial" w:cs="Arial"/>
        </w:rPr>
        <w:t>enie w r.2017 konkursu "Przedsię</w:t>
      </w:r>
      <w:r w:rsidRPr="00B56D62">
        <w:rPr>
          <w:rFonts w:ascii="Arial" w:hAnsi="Arial" w:cs="Arial"/>
        </w:rPr>
        <w:t>bior</w:t>
      </w:r>
      <w:r>
        <w:rPr>
          <w:rFonts w:ascii="Arial" w:hAnsi="Arial" w:cs="Arial"/>
        </w:rPr>
        <w:t>ca przyjazny edukacji" w przemyś</w:t>
      </w:r>
      <w:r w:rsidRPr="00B56D62">
        <w:rPr>
          <w:rFonts w:ascii="Arial" w:hAnsi="Arial" w:cs="Arial"/>
        </w:rPr>
        <w:t>le mody lub innowacyjnych tekstyliach pod patronatem RS i MEN.MR,MNiSW i MK</w:t>
      </w:r>
    </w:p>
    <w:p w:rsidR="0044287F" w:rsidRDefault="0044287F">
      <w:pPr>
        <w:rPr>
          <w:rFonts w:ascii="Arial" w:hAnsi="Arial" w:cs="Arial"/>
        </w:rPr>
      </w:pPr>
    </w:p>
    <w:p w:rsidR="0044287F" w:rsidRDefault="0044287F" w:rsidP="009C4485">
      <w:pPr>
        <w:rPr>
          <w:rFonts w:ascii="Arial" w:hAnsi="Arial" w:cs="Arial"/>
          <w:color w:val="000000"/>
        </w:rPr>
      </w:pPr>
      <w:r>
        <w:rPr>
          <w:rFonts w:ascii="Arial" w:hAnsi="Arial" w:cs="Arial"/>
        </w:rPr>
        <w:t>15.</w:t>
      </w:r>
      <w:r w:rsidRPr="00B56D62">
        <w:rPr>
          <w:rFonts w:ascii="Arial" w:hAnsi="Arial" w:cs="Arial"/>
          <w:color w:val="000000"/>
        </w:rPr>
        <w:t>Tworzenie przez pracodawców programów stypendialnyc</w:t>
      </w:r>
      <w:r>
        <w:rPr>
          <w:rFonts w:ascii="Arial" w:hAnsi="Arial" w:cs="Arial"/>
          <w:color w:val="000000"/>
        </w:rPr>
        <w:t>h dla uczniów  szkół przemysł</w:t>
      </w:r>
      <w:r w:rsidRPr="00B56D62">
        <w:rPr>
          <w:rFonts w:ascii="Arial" w:hAnsi="Arial" w:cs="Arial"/>
          <w:color w:val="000000"/>
        </w:rPr>
        <w:t xml:space="preserve">u mody </w:t>
      </w:r>
    </w:p>
    <w:p w:rsidR="0044287F" w:rsidRPr="00B56D62" w:rsidRDefault="0044287F" w:rsidP="009C4485">
      <w:pPr>
        <w:rPr>
          <w:rFonts w:ascii="Arial" w:hAnsi="Arial" w:cs="Arial"/>
        </w:rPr>
      </w:pPr>
    </w:p>
    <w:p w:rsidR="0044287F" w:rsidRDefault="0044287F" w:rsidP="009C4485">
      <w:pPr>
        <w:rPr>
          <w:rFonts w:ascii="Arial" w:hAnsi="Arial" w:cs="Arial"/>
          <w:color w:val="000000"/>
        </w:rPr>
      </w:pPr>
      <w:r>
        <w:rPr>
          <w:rFonts w:ascii="Arial" w:hAnsi="Arial" w:cs="Arial"/>
        </w:rPr>
        <w:t>16</w:t>
      </w:r>
      <w:r w:rsidRPr="00B56D62">
        <w:rPr>
          <w:rFonts w:ascii="Arial" w:hAnsi="Arial" w:cs="Arial"/>
        </w:rPr>
        <w:t>.</w:t>
      </w:r>
      <w:r w:rsidRPr="00B56D62">
        <w:rPr>
          <w:rFonts w:ascii="Arial" w:hAnsi="Arial" w:cs="Arial"/>
          <w:color w:val="000000"/>
        </w:rPr>
        <w:t xml:space="preserve"> Współpraca międzynarodowa szkół mody i współpracujących z nimi </w:t>
      </w:r>
    </w:p>
    <w:p w:rsidR="0044287F" w:rsidRPr="00B56D62" w:rsidRDefault="0044287F" w:rsidP="009C4485">
      <w:p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     </w:t>
      </w:r>
      <w:r w:rsidRPr="00B56D62">
        <w:rPr>
          <w:rFonts w:ascii="Arial" w:hAnsi="Arial" w:cs="Arial"/>
          <w:color w:val="000000"/>
        </w:rPr>
        <w:t xml:space="preserve">przedsiębiorców poprzez sieciowanie   </w:t>
      </w:r>
      <w:r w:rsidRPr="00B56D62">
        <w:rPr>
          <w:rFonts w:ascii="Arial" w:hAnsi="Arial" w:cs="Arial"/>
        </w:rPr>
        <w:t> </w:t>
      </w:r>
    </w:p>
    <w:p w:rsidR="0044287F" w:rsidRDefault="0044287F" w:rsidP="009C4485">
      <w:pPr>
        <w:rPr>
          <w:rFonts w:ascii="Arial" w:hAnsi="Arial" w:cs="Arial"/>
          <w:color w:val="000000"/>
        </w:rPr>
      </w:pPr>
    </w:p>
    <w:p w:rsidR="0044287F" w:rsidRPr="00B56D62" w:rsidRDefault="0044287F" w:rsidP="009C4485">
      <w:pPr>
        <w:rPr>
          <w:rFonts w:ascii="Arial" w:hAnsi="Arial" w:cs="Arial"/>
        </w:rPr>
      </w:pPr>
      <w:r>
        <w:rPr>
          <w:rFonts w:ascii="Arial" w:hAnsi="Arial" w:cs="Arial"/>
        </w:rPr>
        <w:t>17. Wyjazd dla młodzież</w:t>
      </w:r>
      <w:r w:rsidRPr="00B56D62">
        <w:rPr>
          <w:rFonts w:ascii="Arial" w:hAnsi="Arial" w:cs="Arial"/>
        </w:rPr>
        <w:t>y n</w:t>
      </w:r>
      <w:r>
        <w:rPr>
          <w:rFonts w:ascii="Arial" w:hAnsi="Arial" w:cs="Arial"/>
        </w:rPr>
        <w:t>a targi branż</w:t>
      </w:r>
      <w:r w:rsidRPr="00B56D62">
        <w:rPr>
          <w:rFonts w:ascii="Arial" w:hAnsi="Arial" w:cs="Arial"/>
        </w:rPr>
        <w:t>owe  do Frankfurtu</w:t>
      </w:r>
    </w:p>
    <w:p w:rsidR="0044287F" w:rsidRDefault="0044287F">
      <w:pPr>
        <w:rPr>
          <w:rFonts w:ascii="Calibri" w:hAnsi="Calibri" w:cs="Arial"/>
          <w:sz w:val="22"/>
          <w:szCs w:val="22"/>
        </w:rPr>
      </w:pPr>
    </w:p>
    <w:p w:rsidR="0044287F" w:rsidRPr="009C4485" w:rsidRDefault="0044287F">
      <w:pPr>
        <w:rPr>
          <w:rFonts w:ascii="Arial" w:hAnsi="Arial" w:cs="Arial"/>
        </w:rPr>
      </w:pPr>
      <w:r>
        <w:rPr>
          <w:rFonts w:ascii="Calibri" w:hAnsi="Calibri" w:cs="Arial"/>
          <w:sz w:val="22"/>
          <w:szCs w:val="22"/>
        </w:rPr>
        <w:t xml:space="preserve">  </w:t>
      </w:r>
      <w:r>
        <w:rPr>
          <w:rFonts w:ascii="Arial" w:hAnsi="Arial" w:cs="Arial"/>
        </w:rPr>
        <w:t>Łódź, kwiecień 2017</w:t>
      </w:r>
    </w:p>
    <w:sectPr w:rsidR="0044287F" w:rsidRPr="009C4485" w:rsidSect="00574B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6D62"/>
    <w:rsid w:val="001C45BF"/>
    <w:rsid w:val="0044287F"/>
    <w:rsid w:val="00574B80"/>
    <w:rsid w:val="00590F13"/>
    <w:rsid w:val="00652684"/>
    <w:rsid w:val="00820BAA"/>
    <w:rsid w:val="009C4485"/>
    <w:rsid w:val="00B56D62"/>
    <w:rsid w:val="00B71272"/>
    <w:rsid w:val="00B7665B"/>
    <w:rsid w:val="00C05579"/>
    <w:rsid w:val="00C73E3E"/>
    <w:rsid w:val="00E331A7"/>
    <w:rsid w:val="00EE0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D6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rsid w:val="00EE056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31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../../AppData/Local/Temp/att8bb07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1</Pages>
  <Words>237</Words>
  <Characters>1426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WS</cp:lastModifiedBy>
  <cp:revision>4</cp:revision>
  <dcterms:created xsi:type="dcterms:W3CDTF">2017-06-18T08:24:00Z</dcterms:created>
  <dcterms:modified xsi:type="dcterms:W3CDTF">2017-06-21T10:49:00Z</dcterms:modified>
</cp:coreProperties>
</file>